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7A5E3812" w14:textId="77777777" w:rsidTr="009D5D68">
        <w:tc>
          <w:tcPr>
            <w:tcW w:w="11016" w:type="dxa"/>
            <w:shd w:val="clear" w:color="auto" w:fill="FFFF00" w:themeFill="accent6"/>
          </w:tcPr>
          <w:p w14:paraId="4D52BE60" w14:textId="77777777" w:rsidR="00EA415B" w:rsidRPr="00A83C56" w:rsidRDefault="00C55AD2" w:rsidP="0002752B">
            <w:pPr>
              <w:pStyle w:val="a7"/>
              <w:rPr>
                <w:noProof/>
              </w:rPr>
            </w:pPr>
            <w:r w:rsidRPr="009D5D68">
              <w:rPr>
                <w:rFonts w:cs="Arial"/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t>ИЮЛЬ</w:t>
            </w:r>
          </w:p>
        </w:tc>
      </w:tr>
      <w:tr w:rsidR="00EA415B" w:rsidRPr="00A83C56" w14:paraId="2F924D16" w14:textId="77777777" w:rsidTr="009D5D68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FF00"/>
          </w:tcPr>
          <w:p w14:paraId="0B9A0A85" w14:textId="66ABD5F9" w:rsidR="00EA415B" w:rsidRPr="004174F8" w:rsidRDefault="00375B27" w:rsidP="004174F8">
            <w:pPr>
              <w:pStyle w:val="a8"/>
              <w:rPr>
                <w:noProof/>
                <w:lang w:val="en-US"/>
              </w:rPr>
            </w:pP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fldChar w:fldCharType="begin"/>
            </w: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instrText xml:space="preserve"> DOCVARIABLE  MonthStart \@  yyyy   \* MERGEFORMAT </w:instrText>
            </w: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fldChar w:fldCharType="separate"/>
            </w:r>
            <w:r w:rsidR="00E34E56"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t>202</w:t>
            </w: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fldChar w:fldCharType="end"/>
            </w:r>
            <w:r w:rsidR="004174F8">
              <w:rPr>
                <w:noProof/>
                <w:lang w:val="en-US"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EA415B" w:rsidRPr="00A83C56" w14:paraId="2148F0B4" w14:textId="77777777" w:rsidTr="009D5D68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F2690C"/>
            <w:vAlign w:val="center"/>
          </w:tcPr>
          <w:p w14:paraId="1AA40462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27F8E445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0646FFB6" w14:textId="12A39ECD" w:rsidR="003219F6" w:rsidRPr="00A83C56" w:rsidRDefault="009D5D68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0FD76B" wp14:editId="49EDC16D">
                  <wp:extent cx="2011680" cy="1510641"/>
                  <wp:effectExtent l="133350" t="114300" r="140970" b="147320"/>
                  <wp:docPr id="184697673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165" cy="15207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6CCCA62E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02103457" w14:textId="6EF7AC9D" w:rsidR="003219F6" w:rsidRPr="009D5D68" w:rsidRDefault="00332C18" w:rsidP="00EE7299">
            <w:pPr>
              <w:pStyle w:val="ab"/>
              <w:rPr>
                <w:noProof/>
                <w:color w:val="F2690C"/>
              </w:rPr>
            </w:pPr>
            <w:r>
              <w:rPr>
                <w:noProof/>
                <w:color w:val="F2690C"/>
              </w:rPr>
              <w:t>Выбирай профессию мечты уже сегодня</w:t>
            </w:r>
            <w:r w:rsidR="003219F6" w:rsidRPr="009D5D68">
              <w:rPr>
                <w:noProof/>
                <w:color w:val="F2690C"/>
              </w:rPr>
              <w:t>!</w:t>
            </w:r>
          </w:p>
          <w:p w14:paraId="42B4AA5F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3999489E" w14:textId="382E3F11" w:rsidR="005E7637" w:rsidRPr="008E690D" w:rsidRDefault="005E7637" w:rsidP="005E76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90D">
        <w:rPr>
          <w:rFonts w:ascii="Times New Roman" w:hAnsi="Times New Roman" w:cs="Times New Roman"/>
          <w:sz w:val="28"/>
          <w:szCs w:val="28"/>
        </w:rPr>
        <w:t>Работа приемной кампании 202</w:t>
      </w:r>
      <w:r w:rsidR="004174F8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Pr="008E690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883A7D2" w14:textId="77777777" w:rsidR="005E7637" w:rsidRPr="00F27DDB" w:rsidRDefault="005E7637" w:rsidP="005E763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fff4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5E7637" w:rsidRPr="00B818CF" w14:paraId="7D4A60B5" w14:textId="77777777" w:rsidTr="007E6845">
        <w:trPr>
          <w:jc w:val="center"/>
        </w:trPr>
        <w:tc>
          <w:tcPr>
            <w:tcW w:w="4531" w:type="dxa"/>
            <w:vAlign w:val="center"/>
          </w:tcPr>
          <w:p w14:paraId="7DC9F5A2" w14:textId="77777777" w:rsidR="005E7637" w:rsidRPr="00B818CF" w:rsidRDefault="005E7637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 ОУ</w:t>
            </w:r>
          </w:p>
        </w:tc>
        <w:tc>
          <w:tcPr>
            <w:tcW w:w="2977" w:type="dxa"/>
            <w:vAlign w:val="center"/>
          </w:tcPr>
          <w:p w14:paraId="47E13998" w14:textId="77777777" w:rsidR="005E7637" w:rsidRPr="00B818CF" w:rsidRDefault="005E7637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Информация ПК</w:t>
            </w:r>
          </w:p>
        </w:tc>
        <w:tc>
          <w:tcPr>
            <w:tcW w:w="1843" w:type="dxa"/>
            <w:vAlign w:val="center"/>
          </w:tcPr>
          <w:p w14:paraId="266B4BDF" w14:textId="77777777" w:rsidR="005E7637" w:rsidRPr="00B818CF" w:rsidRDefault="005E7637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QR</w:t>
            </w:r>
          </w:p>
        </w:tc>
      </w:tr>
      <w:tr w:rsidR="005E7637" w:rsidRPr="00DD0B67" w14:paraId="3B6BBA56" w14:textId="77777777" w:rsidTr="007E6845">
        <w:trPr>
          <w:jc w:val="center"/>
        </w:trPr>
        <w:tc>
          <w:tcPr>
            <w:tcW w:w="4531" w:type="dxa"/>
            <w:vAlign w:val="center"/>
          </w:tcPr>
          <w:p w14:paraId="296CF086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977" w:type="dxa"/>
            <w:vAlign w:val="center"/>
          </w:tcPr>
          <w:p w14:paraId="53540664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860FA1" w14:textId="77777777" w:rsidR="005E7637" w:rsidRDefault="00663EB3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https://goo.su/9TPjIma</w:t>
              </w:r>
            </w:hyperlink>
          </w:p>
          <w:p w14:paraId="07128383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C4BDAE8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19D777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6EA205" wp14:editId="154A6113">
                  <wp:extent cx="447675" cy="447675"/>
                  <wp:effectExtent l="0" t="0" r="9525" b="9525"/>
                  <wp:docPr id="7" name="Рисунок 7" descr="C:\Users\Татьяна Подюкова\AppData\Local\Microsoft\Windows\INetCache\Content.MSO\F622A6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F622A6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69DCC391" w14:textId="77777777" w:rsidTr="007E6845">
        <w:trPr>
          <w:jc w:val="center"/>
        </w:trPr>
        <w:tc>
          <w:tcPr>
            <w:tcW w:w="4531" w:type="dxa"/>
            <w:vAlign w:val="center"/>
          </w:tcPr>
          <w:p w14:paraId="2ED8415F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ВО «Волжский институт экономики, педагогики и права»</w:t>
            </w:r>
          </w:p>
        </w:tc>
        <w:tc>
          <w:tcPr>
            <w:tcW w:w="2977" w:type="dxa"/>
            <w:vAlign w:val="center"/>
          </w:tcPr>
          <w:p w14:paraId="3950A1F8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562735E" w14:textId="77777777" w:rsidR="005E7637" w:rsidRDefault="00663EB3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https://goo.su/X2SNY</w:t>
              </w:r>
            </w:hyperlink>
          </w:p>
          <w:p w14:paraId="0CF0D9E8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E45D52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7AE5C6" wp14:editId="42CDCEE5">
                  <wp:extent cx="409575" cy="409575"/>
                  <wp:effectExtent l="0" t="0" r="9525" b="9525"/>
                  <wp:docPr id="8" name="Рисунок 8" descr="C:\Users\Татьяна Подюкова\AppData\Local\Microsoft\Windows\INetCache\Content.MSO\8A1218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одюкова\AppData\Local\Microsoft\Windows\INetCache\Content.MSO\8A1218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45E29F53" w14:textId="77777777" w:rsidTr="007E6845">
        <w:trPr>
          <w:jc w:val="center"/>
        </w:trPr>
        <w:tc>
          <w:tcPr>
            <w:tcW w:w="4531" w:type="dxa"/>
            <w:vAlign w:val="center"/>
          </w:tcPr>
          <w:p w14:paraId="55477508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«Дубовский педагогический колледж»</w:t>
            </w:r>
          </w:p>
        </w:tc>
        <w:tc>
          <w:tcPr>
            <w:tcW w:w="2977" w:type="dxa"/>
            <w:vAlign w:val="center"/>
          </w:tcPr>
          <w:p w14:paraId="31618834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5B2F3A2" w14:textId="77777777" w:rsidR="005E7637" w:rsidRDefault="00663EB3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https://goo.su/Rgqx</w:t>
              </w:r>
            </w:hyperlink>
          </w:p>
          <w:p w14:paraId="3D393EEE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300953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870B98" wp14:editId="13D4AF59">
                  <wp:extent cx="438150" cy="438150"/>
                  <wp:effectExtent l="0" t="0" r="0" b="0"/>
                  <wp:docPr id="9" name="Рисунок 9" descr="C:\Users\Татьяна Подюкова\AppData\Local\Microsoft\Windows\INetCache\Content.MSO\88CB7D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88CB7D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4196B218" w14:textId="77777777" w:rsidTr="007E6845">
        <w:trPr>
          <w:jc w:val="center"/>
        </w:trPr>
        <w:tc>
          <w:tcPr>
            <w:tcW w:w="4531" w:type="dxa"/>
            <w:vAlign w:val="center"/>
          </w:tcPr>
          <w:p w14:paraId="22071BC1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Pr="00DD0B67">
              <w:rPr>
                <w:rFonts w:ascii="Times New Roman" w:hAnsi="Times New Roman"/>
                <w:sz w:val="24"/>
                <w:szCs w:val="24"/>
              </w:rPr>
              <w:t>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2977" w:type="dxa"/>
            <w:vAlign w:val="center"/>
          </w:tcPr>
          <w:p w14:paraId="05C08479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5A6C2C4" w14:textId="77777777" w:rsidR="005E7637" w:rsidRDefault="00663EB3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https://goo.su/S1SR</w:t>
              </w:r>
            </w:hyperlink>
          </w:p>
          <w:p w14:paraId="298AA482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6D5D7C2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4C300BA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FF8B7B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5796D0" wp14:editId="78418D37">
                  <wp:extent cx="476250" cy="476250"/>
                  <wp:effectExtent l="0" t="0" r="0" b="0"/>
                  <wp:docPr id="10" name="Рисунок 10" descr="C:\Users\Татьяна Подюкова\AppData\Local\Microsoft\Windows\INetCache\Content.MSO\62C1F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62C1FE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61A86BCF" w14:textId="77777777" w:rsidTr="007E6845">
        <w:trPr>
          <w:jc w:val="center"/>
        </w:trPr>
        <w:tc>
          <w:tcPr>
            <w:tcW w:w="4531" w:type="dxa"/>
            <w:vAlign w:val="center"/>
          </w:tcPr>
          <w:p w14:paraId="4D3B1657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«Жирновский педагогический колледж»</w:t>
            </w:r>
          </w:p>
        </w:tc>
        <w:tc>
          <w:tcPr>
            <w:tcW w:w="2977" w:type="dxa"/>
            <w:vAlign w:val="center"/>
          </w:tcPr>
          <w:p w14:paraId="6ED4D65A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6303739" w14:textId="77777777" w:rsidR="005E7637" w:rsidRDefault="00663EB3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https://goo.su/D7OyqVR</w:t>
              </w:r>
            </w:hyperlink>
          </w:p>
          <w:p w14:paraId="32C381B7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5414A3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D36727" wp14:editId="1A28F380">
                  <wp:extent cx="495300" cy="495300"/>
                  <wp:effectExtent l="0" t="0" r="0" b="0"/>
                  <wp:docPr id="11" name="Рисунок 11" descr="C:\Users\Татьяна Подюкова\AppData\Local\Microsoft\Windows\INetCache\Content.MSO\42551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одюкова\AppData\Local\Microsoft\Windows\INetCache\Content.MSO\425513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68E9B688" w14:textId="77777777" w:rsidTr="007E6845">
        <w:trPr>
          <w:jc w:val="center"/>
        </w:trPr>
        <w:tc>
          <w:tcPr>
            <w:tcW w:w="4531" w:type="dxa"/>
            <w:vAlign w:val="center"/>
          </w:tcPr>
          <w:p w14:paraId="153CBFB1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«Михайловский профессионально-педагогический колледж имени В.В. Арнаутова»</w:t>
            </w:r>
          </w:p>
        </w:tc>
        <w:tc>
          <w:tcPr>
            <w:tcW w:w="2977" w:type="dxa"/>
            <w:vAlign w:val="center"/>
          </w:tcPr>
          <w:p w14:paraId="56929475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0563E52" w14:textId="77777777" w:rsidR="005E7637" w:rsidRDefault="00663EB3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https://douq.ru/ujB</w:t>
              </w:r>
            </w:hyperlink>
          </w:p>
          <w:p w14:paraId="17A1A642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F73FCFB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FBCFC35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243A9E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122F0C" wp14:editId="44A3A604">
                  <wp:extent cx="523875" cy="523875"/>
                  <wp:effectExtent l="0" t="0" r="9525" b="9525"/>
                  <wp:docPr id="12" name="Рисунок 12" descr="https://douq.ru/ujB/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q.ru/ujB/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59E8CF" w14:textId="77777777" w:rsidR="00EA415B" w:rsidRPr="00A83C56" w:rsidRDefault="00EA415B" w:rsidP="00C55AD2">
      <w:pPr>
        <w:rPr>
          <w:noProof/>
        </w:rPr>
      </w:pPr>
    </w:p>
    <w:sectPr w:rsidR="00EA415B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E5A52" w14:textId="77777777" w:rsidR="00663EB3" w:rsidRDefault="00663EB3">
      <w:pPr>
        <w:spacing w:before="0" w:after="0"/>
      </w:pPr>
      <w:r>
        <w:separator/>
      </w:r>
    </w:p>
  </w:endnote>
  <w:endnote w:type="continuationSeparator" w:id="0">
    <w:p w14:paraId="6598B15D" w14:textId="77777777" w:rsidR="00663EB3" w:rsidRDefault="00663E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09D7F" w14:textId="77777777" w:rsidR="00663EB3" w:rsidRDefault="00663EB3">
      <w:pPr>
        <w:spacing w:before="0" w:after="0"/>
      </w:pPr>
      <w:r>
        <w:separator/>
      </w:r>
    </w:p>
  </w:footnote>
  <w:footnote w:type="continuationSeparator" w:id="0">
    <w:p w14:paraId="75550E50" w14:textId="77777777" w:rsidR="00663EB3" w:rsidRDefault="00663EB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52B"/>
    <w:rsid w:val="001235D6"/>
    <w:rsid w:val="00124ADC"/>
    <w:rsid w:val="00193E15"/>
    <w:rsid w:val="00252F34"/>
    <w:rsid w:val="0025748C"/>
    <w:rsid w:val="00286B7D"/>
    <w:rsid w:val="002D5275"/>
    <w:rsid w:val="002E33FF"/>
    <w:rsid w:val="002F7032"/>
    <w:rsid w:val="002F7413"/>
    <w:rsid w:val="00320970"/>
    <w:rsid w:val="003219F6"/>
    <w:rsid w:val="003274FF"/>
    <w:rsid w:val="00332C18"/>
    <w:rsid w:val="00375B27"/>
    <w:rsid w:val="004174F8"/>
    <w:rsid w:val="004E7217"/>
    <w:rsid w:val="00556A1F"/>
    <w:rsid w:val="0057364E"/>
    <w:rsid w:val="005B0C48"/>
    <w:rsid w:val="005E7637"/>
    <w:rsid w:val="00616802"/>
    <w:rsid w:val="006402E2"/>
    <w:rsid w:val="00663EB3"/>
    <w:rsid w:val="00673A99"/>
    <w:rsid w:val="00781061"/>
    <w:rsid w:val="0081356A"/>
    <w:rsid w:val="0082431B"/>
    <w:rsid w:val="008D0BFD"/>
    <w:rsid w:val="008D5B27"/>
    <w:rsid w:val="008E161C"/>
    <w:rsid w:val="008E690D"/>
    <w:rsid w:val="00925ED9"/>
    <w:rsid w:val="009728C0"/>
    <w:rsid w:val="009771C3"/>
    <w:rsid w:val="00997C7D"/>
    <w:rsid w:val="009A164A"/>
    <w:rsid w:val="009D5D68"/>
    <w:rsid w:val="00A41917"/>
    <w:rsid w:val="00A527CA"/>
    <w:rsid w:val="00A83C56"/>
    <w:rsid w:val="00BC6A26"/>
    <w:rsid w:val="00BF0FEE"/>
    <w:rsid w:val="00C41633"/>
    <w:rsid w:val="00C55AD2"/>
    <w:rsid w:val="00C80158"/>
    <w:rsid w:val="00CB00F4"/>
    <w:rsid w:val="00CD40A1"/>
    <w:rsid w:val="00D64FCE"/>
    <w:rsid w:val="00DA65AF"/>
    <w:rsid w:val="00E03FC0"/>
    <w:rsid w:val="00E34E56"/>
    <w:rsid w:val="00EA415B"/>
    <w:rsid w:val="00ED1973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E07777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affff4">
    <w:name w:val="Table Grid"/>
    <w:basedOn w:val="a3"/>
    <w:uiPriority w:val="59"/>
    <w:rsid w:val="005E763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5">
    <w:name w:val="Hyperlink"/>
    <w:basedOn w:val="a2"/>
    <w:uiPriority w:val="99"/>
    <w:unhideWhenUsed/>
    <w:rsid w:val="005E7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9TPjIma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ouq.ru/uj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goo.su/Rgqx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goo.su/D7OyqV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goo.su/X2SNY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su/S1S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2026-01-30T07:12:00Z</dcterms:created>
  <dcterms:modified xsi:type="dcterms:W3CDTF">2026-01-30T07:12:00Z</dcterms:modified>
  <cp:category/>
</cp:coreProperties>
</file>